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2E" w:rsidRPr="0098204D" w:rsidRDefault="00C0162E" w:rsidP="0098204D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FF6E88">
        <w:rPr>
          <w:rFonts w:ascii="Times New Roman" w:hAnsi="Times New Roman" w:cs="Times New Roman"/>
          <w:noProof/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pt;height:51pt;visibility:visible">
            <v:imagedata r:id="rId4" o:title=""/>
          </v:shape>
        </w:pict>
      </w:r>
    </w:p>
    <w:p w:rsidR="00C0162E" w:rsidRPr="0098204D" w:rsidRDefault="00C0162E" w:rsidP="0098204D">
      <w:pPr>
        <w:spacing w:after="0"/>
        <w:jc w:val="center"/>
        <w:rPr>
          <w:rFonts w:ascii="Times New Roman" w:hAnsi="Times New Roman" w:cs="Times New Roman"/>
        </w:rPr>
      </w:pPr>
    </w:p>
    <w:p w:rsidR="00C0162E" w:rsidRPr="0098204D" w:rsidRDefault="00C0162E" w:rsidP="0098204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8204D">
        <w:rPr>
          <w:rFonts w:ascii="Times New Roman" w:hAnsi="Times New Roman" w:cs="Times New Roman"/>
          <w:b/>
          <w:bCs/>
        </w:rPr>
        <w:t>УКРАЇНА</w:t>
      </w:r>
    </w:p>
    <w:p w:rsidR="00C0162E" w:rsidRPr="0098204D" w:rsidRDefault="00C0162E" w:rsidP="0098204D">
      <w:pPr>
        <w:spacing w:after="0"/>
        <w:rPr>
          <w:rFonts w:ascii="Times New Roman" w:hAnsi="Times New Roman" w:cs="Times New Roman"/>
        </w:rPr>
      </w:pPr>
    </w:p>
    <w:p w:rsidR="00C0162E" w:rsidRPr="0098204D" w:rsidRDefault="00C0162E" w:rsidP="0093157D">
      <w:pPr>
        <w:pStyle w:val="Heading2"/>
        <w:jc w:val="center"/>
        <w:rPr>
          <w:sz w:val="24"/>
          <w:szCs w:val="24"/>
        </w:rPr>
      </w:pPr>
      <w:r w:rsidRPr="0098204D">
        <w:rPr>
          <w:sz w:val="24"/>
          <w:szCs w:val="24"/>
        </w:rPr>
        <w:t>ЧЕРНІГІВСЬКА   МІСЬКА   РАДА</w:t>
      </w:r>
    </w:p>
    <w:p w:rsidR="00C0162E" w:rsidRPr="0098204D" w:rsidRDefault="00C0162E" w:rsidP="0098204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0162E" w:rsidRPr="0098204D" w:rsidRDefault="00C0162E" w:rsidP="0093157D">
      <w:pPr>
        <w:pStyle w:val="Heading3"/>
        <w:rPr>
          <w:sz w:val="28"/>
          <w:szCs w:val="28"/>
        </w:rPr>
      </w:pPr>
      <w:r w:rsidRPr="0098204D">
        <w:rPr>
          <w:sz w:val="28"/>
          <w:szCs w:val="28"/>
        </w:rPr>
        <w:t>УПРАВЛІННЯ   ЖИТЛОВО-КОМУНАЛЬНОГО   ГОСПОДАРСТВА</w:t>
      </w:r>
    </w:p>
    <w:p w:rsidR="00C0162E" w:rsidRPr="0098204D" w:rsidRDefault="00C0162E" w:rsidP="0098204D">
      <w:pPr>
        <w:spacing w:after="0"/>
        <w:rPr>
          <w:rFonts w:ascii="Times New Roman" w:hAnsi="Times New Roman" w:cs="Times New Roman"/>
        </w:rPr>
      </w:pPr>
      <w:r w:rsidRPr="0098204D">
        <w:rPr>
          <w:rFonts w:ascii="Times New Roman" w:hAnsi="Times New Roman" w:cs="Times New Roman"/>
        </w:rPr>
        <w:t>вул.Реміснича,19, м.Чернігів,14000 тел.4-31-89,факс (0462)4-32-56, е-mail:gkh@chernigiv-rada.gov.ua</w:t>
      </w:r>
    </w:p>
    <w:p w:rsidR="00C0162E" w:rsidRPr="0098204D" w:rsidRDefault="00C0162E" w:rsidP="0098204D">
      <w:pPr>
        <w:spacing w:after="0"/>
        <w:rPr>
          <w:rFonts w:ascii="Times New Roman" w:hAnsi="Times New Roman" w:cs="Times New Roman"/>
        </w:rPr>
      </w:pPr>
      <w:r>
        <w:rPr>
          <w:noProof/>
        </w:rPr>
        <w:pict>
          <v:line id="Line 2" o:spid="_x0000_s1026" style="position:absolute;flip:y;z-index:251658240;visibility:visible" from="-9.35pt,3.6pt" to="486.2pt,3.6pt" strokeweight="4pt">
            <v:stroke linestyle="thickThin"/>
          </v:line>
        </w:pict>
      </w:r>
    </w:p>
    <w:tbl>
      <w:tblPr>
        <w:tblW w:w="9889" w:type="dxa"/>
        <w:tblInd w:w="-106" w:type="dxa"/>
        <w:tblLook w:val="0000"/>
      </w:tblPr>
      <w:tblGrid>
        <w:gridCol w:w="4905"/>
        <w:gridCol w:w="4666"/>
        <w:gridCol w:w="318"/>
      </w:tblGrid>
      <w:tr w:rsidR="00C0162E" w:rsidRPr="00FF6E88">
        <w:tc>
          <w:tcPr>
            <w:tcW w:w="4905" w:type="dxa"/>
          </w:tcPr>
          <w:p w:rsidR="00C0162E" w:rsidRPr="0051643A" w:rsidRDefault="00C0162E" w:rsidP="0098204D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03.06.2016 року </w:t>
            </w: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uk-UA"/>
              </w:rPr>
              <w:t xml:space="preserve"> 32-Д</w:t>
            </w:r>
          </w:p>
          <w:p w:rsidR="00C0162E" w:rsidRPr="00FF6E88" w:rsidRDefault="00C0162E" w:rsidP="009820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  <w:gridSpan w:val="2"/>
          </w:tcPr>
          <w:p w:rsidR="00C0162E" w:rsidRPr="00FF6E88" w:rsidRDefault="00C0162E" w:rsidP="0098204D">
            <w:pPr>
              <w:spacing w:after="0"/>
              <w:rPr>
                <w:rFonts w:ascii="Times New Roman" w:hAnsi="Times New Roman" w:cs="Times New Roman"/>
              </w:rPr>
            </w:pPr>
            <w:r w:rsidRPr="00FF6E88">
              <w:rPr>
                <w:rFonts w:ascii="Times New Roman" w:hAnsi="Times New Roman" w:cs="Times New Roman"/>
              </w:rPr>
              <w:t>На №______________від_______________</w:t>
            </w:r>
          </w:p>
          <w:p w:rsidR="00C0162E" w:rsidRPr="00FF6E88" w:rsidRDefault="00C0162E" w:rsidP="009820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62E" w:rsidRPr="00FF6E88">
        <w:trPr>
          <w:gridAfter w:val="1"/>
          <w:wAfter w:w="318" w:type="dxa"/>
        </w:trPr>
        <w:tc>
          <w:tcPr>
            <w:tcW w:w="4905" w:type="dxa"/>
          </w:tcPr>
          <w:p w:rsidR="00C0162E" w:rsidRPr="001E54DD" w:rsidRDefault="00C0162E" w:rsidP="00471F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66" w:type="dxa"/>
          </w:tcPr>
          <w:p w:rsidR="00C0162E" w:rsidRDefault="00C0162E" w:rsidP="0047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Виконавчий комітет</w:t>
            </w:r>
          </w:p>
          <w:p w:rsidR="00C0162E" w:rsidRPr="001E54DD" w:rsidRDefault="00C0162E" w:rsidP="0047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Чернігівської міської ради</w:t>
            </w:r>
          </w:p>
        </w:tc>
      </w:tr>
    </w:tbl>
    <w:p w:rsidR="00C0162E" w:rsidRDefault="00C0162E" w:rsidP="009820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54DD">
        <w:rPr>
          <w:rFonts w:ascii="Times New Roman" w:hAnsi="Times New Roman" w:cs="Times New Roman"/>
          <w:sz w:val="28"/>
          <w:szCs w:val="28"/>
        </w:rPr>
        <w:t>Щодо розгляду електронної петиції</w:t>
      </w:r>
    </w:p>
    <w:p w:rsidR="00C0162E" w:rsidRDefault="00C0162E" w:rsidP="00563C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162E" w:rsidRDefault="00C0162E" w:rsidP="009820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Управлінням житлово-комунального господарства Чернігівської міської ради розглянута електронна петиція від 23.05.2016р. № 59П-2, щодо «смоляного озера», яке виявлено за територією м’ясокомбінату (адреса: вул.Любецька, 80).</w:t>
      </w:r>
    </w:p>
    <w:p w:rsidR="00C0162E" w:rsidRDefault="00C0162E" w:rsidP="009820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результатами розгляду електронної петиції, повідомляємо наступне.</w:t>
      </w:r>
    </w:p>
    <w:p w:rsidR="00C0162E" w:rsidRPr="002F17F4" w:rsidRDefault="00C0162E" w:rsidP="009820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Вищезазначене «смоляне озеро» - цеприродна западина, яка заповнена шламовими фракціями вуглеводнів та утворила наземний ореол забруднення.«Смоляне озеро» виявлено Державною екологічною інспекцією у Чернігівській області на земельній ділянці, що розташована між огорожею бувшого ПАТ «Чернігівський м’ясокомбінат» та залізничною колією Чернігів-Горностаївка. Орієнтовна площа забруднення - 630 м².</w:t>
      </w:r>
    </w:p>
    <w:p w:rsidR="00C0162E" w:rsidRDefault="00C0162E" w:rsidP="00841EB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Було проведено комісійне обстеження </w:t>
      </w:r>
      <w:r w:rsidRPr="00EB3AA8">
        <w:rPr>
          <w:rFonts w:ascii="Times New Roman" w:hAnsi="Times New Roman" w:cs="Times New Roman"/>
          <w:sz w:val="28"/>
          <w:szCs w:val="28"/>
        </w:rPr>
        <w:t>даної земельної</w:t>
      </w:r>
      <w:r>
        <w:rPr>
          <w:rFonts w:ascii="Times New Roman" w:hAnsi="Times New Roman" w:cs="Times New Roman"/>
          <w:sz w:val="28"/>
          <w:szCs w:val="28"/>
        </w:rPr>
        <w:t xml:space="preserve"> ділянки</w:t>
      </w:r>
      <w:r w:rsidRPr="00DC7D0B">
        <w:rPr>
          <w:rFonts w:ascii="Times New Roman" w:hAnsi="Times New Roman" w:cs="Times New Roman"/>
          <w:sz w:val="28"/>
          <w:szCs w:val="28"/>
        </w:rPr>
        <w:t xml:space="preserve"> за участю </w:t>
      </w:r>
      <w:r>
        <w:rPr>
          <w:rFonts w:ascii="Times New Roman" w:hAnsi="Times New Roman" w:cs="Times New Roman"/>
          <w:sz w:val="28"/>
          <w:szCs w:val="28"/>
        </w:rPr>
        <w:t xml:space="preserve">депутата Чернігівської міської ради Федорця Г.І., </w:t>
      </w:r>
      <w:r w:rsidRPr="00DC7D0B">
        <w:rPr>
          <w:rFonts w:ascii="Times New Roman" w:hAnsi="Times New Roman" w:cs="Times New Roman"/>
          <w:sz w:val="28"/>
          <w:szCs w:val="28"/>
        </w:rPr>
        <w:t>інспекторів Державної екологічної інспекції у Чернігівській області, працівника управління житлово-комунального господарства Чернігівської міської ради, начальника екологічної інспекції комунального підприємства «АТП-252</w:t>
      </w:r>
      <w:r>
        <w:rPr>
          <w:rFonts w:ascii="Times New Roman" w:hAnsi="Times New Roman" w:cs="Times New Roman"/>
          <w:sz w:val="28"/>
          <w:szCs w:val="28"/>
        </w:rPr>
        <w:t>8» Чернігівської міської ради</w:t>
      </w:r>
      <w:r w:rsidRPr="00DC7D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162E" w:rsidRPr="00EB4020" w:rsidRDefault="00C0162E" w:rsidP="00841EB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 встановлено, що земельна ділянка на якій розташовано «смоляне озеро», відповідно до договору оренди від 29.10.2012 року № 3984 надана у довгострокове платне користування ТОВ «Промислово-фінансова група «УКР-МЕТ» для експлуатації залізничних під’їзних колій №3 по вул. Широкій, 1-А.</w:t>
      </w:r>
    </w:p>
    <w:p w:rsidR="00C0162E" w:rsidRPr="00EB4020" w:rsidRDefault="00C0162E" w:rsidP="006779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Управлінням житлово-комунального господарства Чернігівської міської ради направлений лист ТОВ «Промислово-фінансова група «УКР-МЕТ» від 30.05.2016 року № 903, щодо термінового вирішення питання усунення порушеннь умов договору оренди.</w:t>
      </w:r>
    </w:p>
    <w:p w:rsidR="00C0162E" w:rsidRDefault="00C0162E" w:rsidP="00D84A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162E" w:rsidRDefault="00C0162E" w:rsidP="00D84A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162E" w:rsidRDefault="00C0162E" w:rsidP="00D84A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начальника управління                                        Н.В. Плиско</w:t>
      </w:r>
    </w:p>
    <w:p w:rsidR="00C0162E" w:rsidRPr="00677939" w:rsidRDefault="00C0162E" w:rsidP="00563C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A53">
        <w:rPr>
          <w:rFonts w:ascii="Times New Roman" w:hAnsi="Times New Roman" w:cs="Times New Roman"/>
          <w:sz w:val="20"/>
          <w:szCs w:val="20"/>
        </w:rPr>
        <w:t>Чікірісова 44267</w:t>
      </w:r>
      <w:bookmarkStart w:id="0" w:name="_GoBack"/>
      <w:bookmarkEnd w:id="0"/>
    </w:p>
    <w:sectPr w:rsidR="00C0162E" w:rsidRPr="00677939" w:rsidSect="00563C6F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6ED"/>
    <w:rsid w:val="00000813"/>
    <w:rsid w:val="00000C20"/>
    <w:rsid w:val="00001779"/>
    <w:rsid w:val="00005077"/>
    <w:rsid w:val="0001046A"/>
    <w:rsid w:val="000134DC"/>
    <w:rsid w:val="00013CF0"/>
    <w:rsid w:val="00015419"/>
    <w:rsid w:val="00016FCF"/>
    <w:rsid w:val="00020017"/>
    <w:rsid w:val="000219D5"/>
    <w:rsid w:val="00026022"/>
    <w:rsid w:val="000306BE"/>
    <w:rsid w:val="000312E4"/>
    <w:rsid w:val="000325A2"/>
    <w:rsid w:val="000332F4"/>
    <w:rsid w:val="0003388B"/>
    <w:rsid w:val="000338B6"/>
    <w:rsid w:val="000359E2"/>
    <w:rsid w:val="00036F9A"/>
    <w:rsid w:val="000374FD"/>
    <w:rsid w:val="000411F1"/>
    <w:rsid w:val="00041B29"/>
    <w:rsid w:val="00042595"/>
    <w:rsid w:val="00043073"/>
    <w:rsid w:val="000438B9"/>
    <w:rsid w:val="000446DA"/>
    <w:rsid w:val="00044E40"/>
    <w:rsid w:val="00045453"/>
    <w:rsid w:val="00046062"/>
    <w:rsid w:val="0004694F"/>
    <w:rsid w:val="000474D0"/>
    <w:rsid w:val="000502D8"/>
    <w:rsid w:val="00050720"/>
    <w:rsid w:val="00051D41"/>
    <w:rsid w:val="00052CF2"/>
    <w:rsid w:val="0005380E"/>
    <w:rsid w:val="00055F45"/>
    <w:rsid w:val="00056272"/>
    <w:rsid w:val="000609E0"/>
    <w:rsid w:val="00060D8F"/>
    <w:rsid w:val="00060F17"/>
    <w:rsid w:val="000640A1"/>
    <w:rsid w:val="000648D8"/>
    <w:rsid w:val="0006533B"/>
    <w:rsid w:val="00070D96"/>
    <w:rsid w:val="00071804"/>
    <w:rsid w:val="00072333"/>
    <w:rsid w:val="000751B7"/>
    <w:rsid w:val="00077A4B"/>
    <w:rsid w:val="00080C53"/>
    <w:rsid w:val="000811C9"/>
    <w:rsid w:val="00086644"/>
    <w:rsid w:val="000872ED"/>
    <w:rsid w:val="00090EED"/>
    <w:rsid w:val="00091308"/>
    <w:rsid w:val="00092D73"/>
    <w:rsid w:val="000939FA"/>
    <w:rsid w:val="000947BA"/>
    <w:rsid w:val="000965A8"/>
    <w:rsid w:val="0009662A"/>
    <w:rsid w:val="000A1E06"/>
    <w:rsid w:val="000A2D30"/>
    <w:rsid w:val="000A41F9"/>
    <w:rsid w:val="000A5ED5"/>
    <w:rsid w:val="000A66A7"/>
    <w:rsid w:val="000A728A"/>
    <w:rsid w:val="000A7ECA"/>
    <w:rsid w:val="000B3849"/>
    <w:rsid w:val="000B3A63"/>
    <w:rsid w:val="000B42E5"/>
    <w:rsid w:val="000B71A0"/>
    <w:rsid w:val="000C3656"/>
    <w:rsid w:val="000C3BD5"/>
    <w:rsid w:val="000C4238"/>
    <w:rsid w:val="000C5413"/>
    <w:rsid w:val="000C593B"/>
    <w:rsid w:val="000C78E6"/>
    <w:rsid w:val="000C7EB0"/>
    <w:rsid w:val="000D2069"/>
    <w:rsid w:val="000D556F"/>
    <w:rsid w:val="000E1519"/>
    <w:rsid w:val="000E2175"/>
    <w:rsid w:val="000E2367"/>
    <w:rsid w:val="000E2E90"/>
    <w:rsid w:val="000E3901"/>
    <w:rsid w:val="000E3BB5"/>
    <w:rsid w:val="000E450F"/>
    <w:rsid w:val="000E6C23"/>
    <w:rsid w:val="000E79B7"/>
    <w:rsid w:val="000E7E27"/>
    <w:rsid w:val="000F3D8E"/>
    <w:rsid w:val="000F4CB6"/>
    <w:rsid w:val="000F54B3"/>
    <w:rsid w:val="000F5A40"/>
    <w:rsid w:val="000F6118"/>
    <w:rsid w:val="000F6228"/>
    <w:rsid w:val="000F71BD"/>
    <w:rsid w:val="00100254"/>
    <w:rsid w:val="00100D5E"/>
    <w:rsid w:val="00104620"/>
    <w:rsid w:val="00104DD8"/>
    <w:rsid w:val="0010601A"/>
    <w:rsid w:val="00106B62"/>
    <w:rsid w:val="00106F4F"/>
    <w:rsid w:val="00107B4B"/>
    <w:rsid w:val="00110646"/>
    <w:rsid w:val="00110D66"/>
    <w:rsid w:val="001139AA"/>
    <w:rsid w:val="00113DD0"/>
    <w:rsid w:val="001160BC"/>
    <w:rsid w:val="0011649D"/>
    <w:rsid w:val="00124DB8"/>
    <w:rsid w:val="00126A27"/>
    <w:rsid w:val="001277CA"/>
    <w:rsid w:val="00127C21"/>
    <w:rsid w:val="00127E6A"/>
    <w:rsid w:val="001310BC"/>
    <w:rsid w:val="0013303E"/>
    <w:rsid w:val="00133493"/>
    <w:rsid w:val="00133F2B"/>
    <w:rsid w:val="00134462"/>
    <w:rsid w:val="00134859"/>
    <w:rsid w:val="001358EB"/>
    <w:rsid w:val="001369CB"/>
    <w:rsid w:val="001369E1"/>
    <w:rsid w:val="00140A87"/>
    <w:rsid w:val="00140E5C"/>
    <w:rsid w:val="00141ADE"/>
    <w:rsid w:val="0014385B"/>
    <w:rsid w:val="001441B5"/>
    <w:rsid w:val="00144534"/>
    <w:rsid w:val="00144B1F"/>
    <w:rsid w:val="001469F1"/>
    <w:rsid w:val="001470C7"/>
    <w:rsid w:val="00147359"/>
    <w:rsid w:val="00151C1D"/>
    <w:rsid w:val="00153102"/>
    <w:rsid w:val="00153558"/>
    <w:rsid w:val="001535AD"/>
    <w:rsid w:val="0015406C"/>
    <w:rsid w:val="0015631E"/>
    <w:rsid w:val="001567EA"/>
    <w:rsid w:val="00160B6A"/>
    <w:rsid w:val="00161063"/>
    <w:rsid w:val="001620F0"/>
    <w:rsid w:val="001623CD"/>
    <w:rsid w:val="001637B8"/>
    <w:rsid w:val="00165CD5"/>
    <w:rsid w:val="0016602A"/>
    <w:rsid w:val="0016621C"/>
    <w:rsid w:val="001665B4"/>
    <w:rsid w:val="001707EE"/>
    <w:rsid w:val="00171DB4"/>
    <w:rsid w:val="001728BB"/>
    <w:rsid w:val="00172D59"/>
    <w:rsid w:val="0017483B"/>
    <w:rsid w:val="001758AE"/>
    <w:rsid w:val="001770C1"/>
    <w:rsid w:val="001775C5"/>
    <w:rsid w:val="00177CEE"/>
    <w:rsid w:val="00177CFE"/>
    <w:rsid w:val="0018086D"/>
    <w:rsid w:val="0018292D"/>
    <w:rsid w:val="00182E28"/>
    <w:rsid w:val="0018450D"/>
    <w:rsid w:val="00186C82"/>
    <w:rsid w:val="001878E0"/>
    <w:rsid w:val="00187C22"/>
    <w:rsid w:val="00187EB1"/>
    <w:rsid w:val="00193E54"/>
    <w:rsid w:val="00196986"/>
    <w:rsid w:val="00197149"/>
    <w:rsid w:val="00197D55"/>
    <w:rsid w:val="001A0DF9"/>
    <w:rsid w:val="001A19C2"/>
    <w:rsid w:val="001A1E7C"/>
    <w:rsid w:val="001A3080"/>
    <w:rsid w:val="001A33FD"/>
    <w:rsid w:val="001A4998"/>
    <w:rsid w:val="001A55E8"/>
    <w:rsid w:val="001B034D"/>
    <w:rsid w:val="001B39AD"/>
    <w:rsid w:val="001B3BDB"/>
    <w:rsid w:val="001B5EA6"/>
    <w:rsid w:val="001B7C30"/>
    <w:rsid w:val="001C05D8"/>
    <w:rsid w:val="001C070A"/>
    <w:rsid w:val="001C256D"/>
    <w:rsid w:val="001C2949"/>
    <w:rsid w:val="001C5816"/>
    <w:rsid w:val="001C5DF1"/>
    <w:rsid w:val="001C5F28"/>
    <w:rsid w:val="001C6ED5"/>
    <w:rsid w:val="001D013B"/>
    <w:rsid w:val="001D1034"/>
    <w:rsid w:val="001D2088"/>
    <w:rsid w:val="001D24E5"/>
    <w:rsid w:val="001D25C2"/>
    <w:rsid w:val="001D2E19"/>
    <w:rsid w:val="001D2F93"/>
    <w:rsid w:val="001D3814"/>
    <w:rsid w:val="001D4CDF"/>
    <w:rsid w:val="001D4ECC"/>
    <w:rsid w:val="001E23DC"/>
    <w:rsid w:val="001E314B"/>
    <w:rsid w:val="001E48E8"/>
    <w:rsid w:val="001E4BC6"/>
    <w:rsid w:val="001E54DD"/>
    <w:rsid w:val="001E6D73"/>
    <w:rsid w:val="001E6D9A"/>
    <w:rsid w:val="001E7806"/>
    <w:rsid w:val="001F004A"/>
    <w:rsid w:val="001F0925"/>
    <w:rsid w:val="001F1748"/>
    <w:rsid w:val="001F2B1A"/>
    <w:rsid w:val="001F45A6"/>
    <w:rsid w:val="001F4F2E"/>
    <w:rsid w:val="001F66D5"/>
    <w:rsid w:val="001F689F"/>
    <w:rsid w:val="00200F6F"/>
    <w:rsid w:val="00202F5B"/>
    <w:rsid w:val="00204FA2"/>
    <w:rsid w:val="00205459"/>
    <w:rsid w:val="00212614"/>
    <w:rsid w:val="00212816"/>
    <w:rsid w:val="00214B5E"/>
    <w:rsid w:val="00216468"/>
    <w:rsid w:val="00216737"/>
    <w:rsid w:val="00217E49"/>
    <w:rsid w:val="00221AF9"/>
    <w:rsid w:val="00221CF6"/>
    <w:rsid w:val="002220AC"/>
    <w:rsid w:val="00222C5D"/>
    <w:rsid w:val="002230E9"/>
    <w:rsid w:val="0022629C"/>
    <w:rsid w:val="002273F3"/>
    <w:rsid w:val="00235202"/>
    <w:rsid w:val="00235705"/>
    <w:rsid w:val="002408F5"/>
    <w:rsid w:val="002415C1"/>
    <w:rsid w:val="00241C68"/>
    <w:rsid w:val="0024451F"/>
    <w:rsid w:val="00244951"/>
    <w:rsid w:val="0024798B"/>
    <w:rsid w:val="00252AC9"/>
    <w:rsid w:val="0025368B"/>
    <w:rsid w:val="00253CDA"/>
    <w:rsid w:val="00253D34"/>
    <w:rsid w:val="0025478E"/>
    <w:rsid w:val="002563B1"/>
    <w:rsid w:val="00263876"/>
    <w:rsid w:val="00263A17"/>
    <w:rsid w:val="00264AF7"/>
    <w:rsid w:val="00265745"/>
    <w:rsid w:val="002701E0"/>
    <w:rsid w:val="0027258E"/>
    <w:rsid w:val="00272D03"/>
    <w:rsid w:val="002731F7"/>
    <w:rsid w:val="0027425B"/>
    <w:rsid w:val="0027470D"/>
    <w:rsid w:val="002752FA"/>
    <w:rsid w:val="00276FE7"/>
    <w:rsid w:val="00277779"/>
    <w:rsid w:val="002807B0"/>
    <w:rsid w:val="002826C9"/>
    <w:rsid w:val="002829B9"/>
    <w:rsid w:val="00283540"/>
    <w:rsid w:val="00287761"/>
    <w:rsid w:val="002916F4"/>
    <w:rsid w:val="0029171F"/>
    <w:rsid w:val="00291AAB"/>
    <w:rsid w:val="00293128"/>
    <w:rsid w:val="002944F7"/>
    <w:rsid w:val="00295264"/>
    <w:rsid w:val="00295EB0"/>
    <w:rsid w:val="00296CC0"/>
    <w:rsid w:val="002A1FE5"/>
    <w:rsid w:val="002A4261"/>
    <w:rsid w:val="002A46BB"/>
    <w:rsid w:val="002A5AFF"/>
    <w:rsid w:val="002A5C60"/>
    <w:rsid w:val="002A6469"/>
    <w:rsid w:val="002A7FD5"/>
    <w:rsid w:val="002B2B51"/>
    <w:rsid w:val="002B45FB"/>
    <w:rsid w:val="002B471F"/>
    <w:rsid w:val="002B6077"/>
    <w:rsid w:val="002B6267"/>
    <w:rsid w:val="002B6C26"/>
    <w:rsid w:val="002B6F83"/>
    <w:rsid w:val="002B70E7"/>
    <w:rsid w:val="002B7450"/>
    <w:rsid w:val="002B7BF7"/>
    <w:rsid w:val="002B7EC2"/>
    <w:rsid w:val="002C01B1"/>
    <w:rsid w:val="002C11BC"/>
    <w:rsid w:val="002C31EC"/>
    <w:rsid w:val="002C7C80"/>
    <w:rsid w:val="002D0763"/>
    <w:rsid w:val="002D3FC1"/>
    <w:rsid w:val="002D6220"/>
    <w:rsid w:val="002D733C"/>
    <w:rsid w:val="002E1453"/>
    <w:rsid w:val="002E1D21"/>
    <w:rsid w:val="002E2813"/>
    <w:rsid w:val="002E33BD"/>
    <w:rsid w:val="002E3769"/>
    <w:rsid w:val="002E40C5"/>
    <w:rsid w:val="002E4E28"/>
    <w:rsid w:val="002E791C"/>
    <w:rsid w:val="002F0489"/>
    <w:rsid w:val="002F17F4"/>
    <w:rsid w:val="002F3467"/>
    <w:rsid w:val="002F3F41"/>
    <w:rsid w:val="002F46DC"/>
    <w:rsid w:val="002F4DCC"/>
    <w:rsid w:val="002F4ED1"/>
    <w:rsid w:val="002F5CDB"/>
    <w:rsid w:val="002F5F47"/>
    <w:rsid w:val="002F61A7"/>
    <w:rsid w:val="002F6435"/>
    <w:rsid w:val="003009EA"/>
    <w:rsid w:val="00302A09"/>
    <w:rsid w:val="003045CA"/>
    <w:rsid w:val="003046D5"/>
    <w:rsid w:val="003047A2"/>
    <w:rsid w:val="00304B46"/>
    <w:rsid w:val="0030538F"/>
    <w:rsid w:val="00310BD0"/>
    <w:rsid w:val="00310E09"/>
    <w:rsid w:val="003138B0"/>
    <w:rsid w:val="00320EAB"/>
    <w:rsid w:val="00323C84"/>
    <w:rsid w:val="00324F59"/>
    <w:rsid w:val="00325515"/>
    <w:rsid w:val="003255E7"/>
    <w:rsid w:val="00325820"/>
    <w:rsid w:val="0032660B"/>
    <w:rsid w:val="0033397A"/>
    <w:rsid w:val="0033450F"/>
    <w:rsid w:val="0033752A"/>
    <w:rsid w:val="0033793D"/>
    <w:rsid w:val="003403FA"/>
    <w:rsid w:val="0034105F"/>
    <w:rsid w:val="0034155A"/>
    <w:rsid w:val="00342083"/>
    <w:rsid w:val="003427BF"/>
    <w:rsid w:val="00345B7E"/>
    <w:rsid w:val="00351143"/>
    <w:rsid w:val="003555A0"/>
    <w:rsid w:val="00361ADA"/>
    <w:rsid w:val="00361C1A"/>
    <w:rsid w:val="00363403"/>
    <w:rsid w:val="00363513"/>
    <w:rsid w:val="0036435B"/>
    <w:rsid w:val="00364A84"/>
    <w:rsid w:val="00365B2D"/>
    <w:rsid w:val="0036649A"/>
    <w:rsid w:val="003670B8"/>
    <w:rsid w:val="00370C3D"/>
    <w:rsid w:val="003738B4"/>
    <w:rsid w:val="00373FA4"/>
    <w:rsid w:val="003746E5"/>
    <w:rsid w:val="0037593B"/>
    <w:rsid w:val="00376AC5"/>
    <w:rsid w:val="00380724"/>
    <w:rsid w:val="0038075F"/>
    <w:rsid w:val="00381AE3"/>
    <w:rsid w:val="00384805"/>
    <w:rsid w:val="00387193"/>
    <w:rsid w:val="00390677"/>
    <w:rsid w:val="00392F58"/>
    <w:rsid w:val="0039318E"/>
    <w:rsid w:val="0039357C"/>
    <w:rsid w:val="0039375C"/>
    <w:rsid w:val="00393C57"/>
    <w:rsid w:val="00393DB1"/>
    <w:rsid w:val="003947F1"/>
    <w:rsid w:val="00394AF7"/>
    <w:rsid w:val="00395008"/>
    <w:rsid w:val="00396DB4"/>
    <w:rsid w:val="00397A21"/>
    <w:rsid w:val="003A0A18"/>
    <w:rsid w:val="003A0B81"/>
    <w:rsid w:val="003A2AA5"/>
    <w:rsid w:val="003A2D84"/>
    <w:rsid w:val="003A3CE2"/>
    <w:rsid w:val="003A4DEC"/>
    <w:rsid w:val="003A5784"/>
    <w:rsid w:val="003A636F"/>
    <w:rsid w:val="003A72A7"/>
    <w:rsid w:val="003B060F"/>
    <w:rsid w:val="003B08E8"/>
    <w:rsid w:val="003B146D"/>
    <w:rsid w:val="003B30CA"/>
    <w:rsid w:val="003B4CFA"/>
    <w:rsid w:val="003B59FC"/>
    <w:rsid w:val="003B5C3C"/>
    <w:rsid w:val="003B5C61"/>
    <w:rsid w:val="003C0439"/>
    <w:rsid w:val="003C1420"/>
    <w:rsid w:val="003C1704"/>
    <w:rsid w:val="003C25CD"/>
    <w:rsid w:val="003C2DCA"/>
    <w:rsid w:val="003C3869"/>
    <w:rsid w:val="003C38D4"/>
    <w:rsid w:val="003C569F"/>
    <w:rsid w:val="003C6057"/>
    <w:rsid w:val="003C6523"/>
    <w:rsid w:val="003D1007"/>
    <w:rsid w:val="003D13B4"/>
    <w:rsid w:val="003D1438"/>
    <w:rsid w:val="003D4E18"/>
    <w:rsid w:val="003D5ECE"/>
    <w:rsid w:val="003D6321"/>
    <w:rsid w:val="003D6571"/>
    <w:rsid w:val="003D6EF1"/>
    <w:rsid w:val="003D764C"/>
    <w:rsid w:val="003E0207"/>
    <w:rsid w:val="003E0895"/>
    <w:rsid w:val="003E2CFE"/>
    <w:rsid w:val="003E371C"/>
    <w:rsid w:val="003E5CB8"/>
    <w:rsid w:val="003E5D81"/>
    <w:rsid w:val="003E611A"/>
    <w:rsid w:val="003F02ED"/>
    <w:rsid w:val="003F0ACD"/>
    <w:rsid w:val="003F0F86"/>
    <w:rsid w:val="003F14E5"/>
    <w:rsid w:val="003F17CD"/>
    <w:rsid w:val="003F3140"/>
    <w:rsid w:val="003F3817"/>
    <w:rsid w:val="003F43B2"/>
    <w:rsid w:val="003F54C5"/>
    <w:rsid w:val="003F60BF"/>
    <w:rsid w:val="003F6286"/>
    <w:rsid w:val="003F70A0"/>
    <w:rsid w:val="003F70B0"/>
    <w:rsid w:val="003F781A"/>
    <w:rsid w:val="003F7AD5"/>
    <w:rsid w:val="004012CE"/>
    <w:rsid w:val="00407BEC"/>
    <w:rsid w:val="004106CA"/>
    <w:rsid w:val="004111B9"/>
    <w:rsid w:val="0041165F"/>
    <w:rsid w:val="00411E42"/>
    <w:rsid w:val="004128CC"/>
    <w:rsid w:val="004134E1"/>
    <w:rsid w:val="0041380A"/>
    <w:rsid w:val="004140B2"/>
    <w:rsid w:val="00414E89"/>
    <w:rsid w:val="004176C2"/>
    <w:rsid w:val="00420A88"/>
    <w:rsid w:val="00420E20"/>
    <w:rsid w:val="00421593"/>
    <w:rsid w:val="0042183B"/>
    <w:rsid w:val="00421A6E"/>
    <w:rsid w:val="00421D10"/>
    <w:rsid w:val="00421F20"/>
    <w:rsid w:val="004227B7"/>
    <w:rsid w:val="004228C9"/>
    <w:rsid w:val="004242B5"/>
    <w:rsid w:val="0042541E"/>
    <w:rsid w:val="00426763"/>
    <w:rsid w:val="004269AB"/>
    <w:rsid w:val="004308D4"/>
    <w:rsid w:val="00430EEC"/>
    <w:rsid w:val="004314F6"/>
    <w:rsid w:val="00431BF5"/>
    <w:rsid w:val="00440A1A"/>
    <w:rsid w:val="00442473"/>
    <w:rsid w:val="00442C47"/>
    <w:rsid w:val="00443579"/>
    <w:rsid w:val="00443B15"/>
    <w:rsid w:val="004460FB"/>
    <w:rsid w:val="00447BD8"/>
    <w:rsid w:val="00450539"/>
    <w:rsid w:val="00453101"/>
    <w:rsid w:val="00453E33"/>
    <w:rsid w:val="00454248"/>
    <w:rsid w:val="0045555E"/>
    <w:rsid w:val="00456AD1"/>
    <w:rsid w:val="00457398"/>
    <w:rsid w:val="00457467"/>
    <w:rsid w:val="00457DBB"/>
    <w:rsid w:val="004600DF"/>
    <w:rsid w:val="004600F2"/>
    <w:rsid w:val="0046088E"/>
    <w:rsid w:val="004616D0"/>
    <w:rsid w:val="0046181E"/>
    <w:rsid w:val="004624EA"/>
    <w:rsid w:val="00462BF1"/>
    <w:rsid w:val="00462C28"/>
    <w:rsid w:val="00463E65"/>
    <w:rsid w:val="004644E6"/>
    <w:rsid w:val="00465987"/>
    <w:rsid w:val="00466107"/>
    <w:rsid w:val="00471F4A"/>
    <w:rsid w:val="00472EB0"/>
    <w:rsid w:val="00474BEF"/>
    <w:rsid w:val="00474C5C"/>
    <w:rsid w:val="00474FFE"/>
    <w:rsid w:val="004778A3"/>
    <w:rsid w:val="00477D40"/>
    <w:rsid w:val="0048131E"/>
    <w:rsid w:val="00482120"/>
    <w:rsid w:val="00484DC1"/>
    <w:rsid w:val="00487F89"/>
    <w:rsid w:val="0049020E"/>
    <w:rsid w:val="004908C1"/>
    <w:rsid w:val="0049293E"/>
    <w:rsid w:val="00492BA1"/>
    <w:rsid w:val="004939F5"/>
    <w:rsid w:val="00494B59"/>
    <w:rsid w:val="004965A9"/>
    <w:rsid w:val="00496D9E"/>
    <w:rsid w:val="004A241C"/>
    <w:rsid w:val="004A3491"/>
    <w:rsid w:val="004A4DA0"/>
    <w:rsid w:val="004B3512"/>
    <w:rsid w:val="004B3AEA"/>
    <w:rsid w:val="004B4DCC"/>
    <w:rsid w:val="004B5057"/>
    <w:rsid w:val="004B52B4"/>
    <w:rsid w:val="004B64DE"/>
    <w:rsid w:val="004B65F8"/>
    <w:rsid w:val="004B7D26"/>
    <w:rsid w:val="004C08FE"/>
    <w:rsid w:val="004C19F4"/>
    <w:rsid w:val="004C2786"/>
    <w:rsid w:val="004C2FCC"/>
    <w:rsid w:val="004C4D9F"/>
    <w:rsid w:val="004C55A9"/>
    <w:rsid w:val="004C6143"/>
    <w:rsid w:val="004C6644"/>
    <w:rsid w:val="004C6694"/>
    <w:rsid w:val="004C7767"/>
    <w:rsid w:val="004C78EB"/>
    <w:rsid w:val="004C7CC9"/>
    <w:rsid w:val="004D00EC"/>
    <w:rsid w:val="004D065C"/>
    <w:rsid w:val="004D1615"/>
    <w:rsid w:val="004D1F22"/>
    <w:rsid w:val="004D2198"/>
    <w:rsid w:val="004D28C1"/>
    <w:rsid w:val="004D2DA0"/>
    <w:rsid w:val="004D3DC5"/>
    <w:rsid w:val="004D53D5"/>
    <w:rsid w:val="004E1135"/>
    <w:rsid w:val="004E13C1"/>
    <w:rsid w:val="004E36FF"/>
    <w:rsid w:val="004E37E5"/>
    <w:rsid w:val="004E450D"/>
    <w:rsid w:val="004E48A8"/>
    <w:rsid w:val="004E55A2"/>
    <w:rsid w:val="004F00A9"/>
    <w:rsid w:val="004F0139"/>
    <w:rsid w:val="004F2AA9"/>
    <w:rsid w:val="004F461F"/>
    <w:rsid w:val="004F47FE"/>
    <w:rsid w:val="004F48B2"/>
    <w:rsid w:val="004F7E66"/>
    <w:rsid w:val="005005FC"/>
    <w:rsid w:val="0050126A"/>
    <w:rsid w:val="00501D4B"/>
    <w:rsid w:val="00501D4E"/>
    <w:rsid w:val="0050306C"/>
    <w:rsid w:val="005040B7"/>
    <w:rsid w:val="0050424C"/>
    <w:rsid w:val="00504B15"/>
    <w:rsid w:val="00505700"/>
    <w:rsid w:val="00507FA3"/>
    <w:rsid w:val="005107DB"/>
    <w:rsid w:val="00510E19"/>
    <w:rsid w:val="00511D03"/>
    <w:rsid w:val="00511D55"/>
    <w:rsid w:val="00512F54"/>
    <w:rsid w:val="00514EE9"/>
    <w:rsid w:val="0051643A"/>
    <w:rsid w:val="0052077C"/>
    <w:rsid w:val="005225B7"/>
    <w:rsid w:val="0052310D"/>
    <w:rsid w:val="00523312"/>
    <w:rsid w:val="005241AC"/>
    <w:rsid w:val="0052441A"/>
    <w:rsid w:val="00527BD8"/>
    <w:rsid w:val="00531309"/>
    <w:rsid w:val="00532286"/>
    <w:rsid w:val="005326CC"/>
    <w:rsid w:val="00534C83"/>
    <w:rsid w:val="005368BF"/>
    <w:rsid w:val="00540449"/>
    <w:rsid w:val="0054056D"/>
    <w:rsid w:val="00540CBE"/>
    <w:rsid w:val="00540D69"/>
    <w:rsid w:val="00541FA8"/>
    <w:rsid w:val="0054217F"/>
    <w:rsid w:val="00542F2B"/>
    <w:rsid w:val="00544F16"/>
    <w:rsid w:val="0054508F"/>
    <w:rsid w:val="005465F2"/>
    <w:rsid w:val="00547120"/>
    <w:rsid w:val="00547CFF"/>
    <w:rsid w:val="00550663"/>
    <w:rsid w:val="00554AD7"/>
    <w:rsid w:val="005610CF"/>
    <w:rsid w:val="00561CAD"/>
    <w:rsid w:val="005630C7"/>
    <w:rsid w:val="00563162"/>
    <w:rsid w:val="00563C6F"/>
    <w:rsid w:val="005671F9"/>
    <w:rsid w:val="005704CB"/>
    <w:rsid w:val="00570CB3"/>
    <w:rsid w:val="00572547"/>
    <w:rsid w:val="0057280A"/>
    <w:rsid w:val="005732AB"/>
    <w:rsid w:val="00573840"/>
    <w:rsid w:val="00573DC7"/>
    <w:rsid w:val="00573FFC"/>
    <w:rsid w:val="005740D6"/>
    <w:rsid w:val="00575D32"/>
    <w:rsid w:val="00580705"/>
    <w:rsid w:val="00582DFF"/>
    <w:rsid w:val="005857E2"/>
    <w:rsid w:val="0058681C"/>
    <w:rsid w:val="0058726F"/>
    <w:rsid w:val="0059027F"/>
    <w:rsid w:val="00590555"/>
    <w:rsid w:val="0059072A"/>
    <w:rsid w:val="00591642"/>
    <w:rsid w:val="0059215D"/>
    <w:rsid w:val="00593116"/>
    <w:rsid w:val="005933CB"/>
    <w:rsid w:val="00593753"/>
    <w:rsid w:val="00593CED"/>
    <w:rsid w:val="00594A21"/>
    <w:rsid w:val="00596FC6"/>
    <w:rsid w:val="005A0571"/>
    <w:rsid w:val="005A0682"/>
    <w:rsid w:val="005A158F"/>
    <w:rsid w:val="005A4E38"/>
    <w:rsid w:val="005A58F9"/>
    <w:rsid w:val="005A5C87"/>
    <w:rsid w:val="005A6671"/>
    <w:rsid w:val="005A6B59"/>
    <w:rsid w:val="005B2A44"/>
    <w:rsid w:val="005B3E70"/>
    <w:rsid w:val="005B47B0"/>
    <w:rsid w:val="005B4A7A"/>
    <w:rsid w:val="005B537E"/>
    <w:rsid w:val="005B7034"/>
    <w:rsid w:val="005C07F5"/>
    <w:rsid w:val="005C0897"/>
    <w:rsid w:val="005C0E41"/>
    <w:rsid w:val="005C2261"/>
    <w:rsid w:val="005C35DE"/>
    <w:rsid w:val="005C448F"/>
    <w:rsid w:val="005C5B60"/>
    <w:rsid w:val="005C72AA"/>
    <w:rsid w:val="005D0CD3"/>
    <w:rsid w:val="005D2A01"/>
    <w:rsid w:val="005E14D5"/>
    <w:rsid w:val="005E1804"/>
    <w:rsid w:val="005E2167"/>
    <w:rsid w:val="005E2916"/>
    <w:rsid w:val="005E57AD"/>
    <w:rsid w:val="005E6667"/>
    <w:rsid w:val="005E66F4"/>
    <w:rsid w:val="005E7232"/>
    <w:rsid w:val="005E75B3"/>
    <w:rsid w:val="005F1B23"/>
    <w:rsid w:val="005F26EA"/>
    <w:rsid w:val="005F3269"/>
    <w:rsid w:val="005F3368"/>
    <w:rsid w:val="005F48A0"/>
    <w:rsid w:val="005F6F98"/>
    <w:rsid w:val="006009BC"/>
    <w:rsid w:val="0060172A"/>
    <w:rsid w:val="00601F5F"/>
    <w:rsid w:val="00602374"/>
    <w:rsid w:val="00602D56"/>
    <w:rsid w:val="00606952"/>
    <w:rsid w:val="00611DA4"/>
    <w:rsid w:val="0061214B"/>
    <w:rsid w:val="00614A03"/>
    <w:rsid w:val="00615838"/>
    <w:rsid w:val="00615F45"/>
    <w:rsid w:val="00616542"/>
    <w:rsid w:val="00617399"/>
    <w:rsid w:val="00622859"/>
    <w:rsid w:val="0062415A"/>
    <w:rsid w:val="006241D2"/>
    <w:rsid w:val="00624DAA"/>
    <w:rsid w:val="00625C69"/>
    <w:rsid w:val="00630571"/>
    <w:rsid w:val="00631AB7"/>
    <w:rsid w:val="00632F85"/>
    <w:rsid w:val="00633974"/>
    <w:rsid w:val="006370E3"/>
    <w:rsid w:val="00637DCE"/>
    <w:rsid w:val="0064134C"/>
    <w:rsid w:val="00642111"/>
    <w:rsid w:val="0064220F"/>
    <w:rsid w:val="006426ED"/>
    <w:rsid w:val="00643361"/>
    <w:rsid w:val="00643E62"/>
    <w:rsid w:val="0064433B"/>
    <w:rsid w:val="0064565A"/>
    <w:rsid w:val="0065330D"/>
    <w:rsid w:val="006559D6"/>
    <w:rsid w:val="00660826"/>
    <w:rsid w:val="006624F4"/>
    <w:rsid w:val="00663949"/>
    <w:rsid w:val="00664167"/>
    <w:rsid w:val="00664428"/>
    <w:rsid w:val="006663D2"/>
    <w:rsid w:val="00666E71"/>
    <w:rsid w:val="00667384"/>
    <w:rsid w:val="006708CE"/>
    <w:rsid w:val="006711C3"/>
    <w:rsid w:val="006719EF"/>
    <w:rsid w:val="00671DFC"/>
    <w:rsid w:val="006723CA"/>
    <w:rsid w:val="00672CC8"/>
    <w:rsid w:val="006754FB"/>
    <w:rsid w:val="0067686F"/>
    <w:rsid w:val="006775FB"/>
    <w:rsid w:val="00677678"/>
    <w:rsid w:val="00677939"/>
    <w:rsid w:val="00677F43"/>
    <w:rsid w:val="00680292"/>
    <w:rsid w:val="00680C15"/>
    <w:rsid w:val="0068142F"/>
    <w:rsid w:val="00681AC7"/>
    <w:rsid w:val="0068281E"/>
    <w:rsid w:val="00685D0F"/>
    <w:rsid w:val="006867E7"/>
    <w:rsid w:val="00687774"/>
    <w:rsid w:val="00687899"/>
    <w:rsid w:val="00687B9A"/>
    <w:rsid w:val="00692C9C"/>
    <w:rsid w:val="00693D11"/>
    <w:rsid w:val="00693FF0"/>
    <w:rsid w:val="00694677"/>
    <w:rsid w:val="006959E3"/>
    <w:rsid w:val="00696092"/>
    <w:rsid w:val="00697859"/>
    <w:rsid w:val="006A1301"/>
    <w:rsid w:val="006A191A"/>
    <w:rsid w:val="006A2FF5"/>
    <w:rsid w:val="006A3A8E"/>
    <w:rsid w:val="006A46AD"/>
    <w:rsid w:val="006A4967"/>
    <w:rsid w:val="006B3148"/>
    <w:rsid w:val="006B32D4"/>
    <w:rsid w:val="006B37DE"/>
    <w:rsid w:val="006B4A3C"/>
    <w:rsid w:val="006B4B94"/>
    <w:rsid w:val="006B7AA0"/>
    <w:rsid w:val="006C01E8"/>
    <w:rsid w:val="006C0E8D"/>
    <w:rsid w:val="006C1879"/>
    <w:rsid w:val="006C23C0"/>
    <w:rsid w:val="006C31D2"/>
    <w:rsid w:val="006C356E"/>
    <w:rsid w:val="006C480C"/>
    <w:rsid w:val="006C50C3"/>
    <w:rsid w:val="006C5137"/>
    <w:rsid w:val="006C5CF6"/>
    <w:rsid w:val="006C6F96"/>
    <w:rsid w:val="006C7A6B"/>
    <w:rsid w:val="006C7C18"/>
    <w:rsid w:val="006D4730"/>
    <w:rsid w:val="006D4A8F"/>
    <w:rsid w:val="006D5BAD"/>
    <w:rsid w:val="006D6921"/>
    <w:rsid w:val="006D74F0"/>
    <w:rsid w:val="006E07D4"/>
    <w:rsid w:val="006E0A3B"/>
    <w:rsid w:val="006E34A9"/>
    <w:rsid w:val="006E4D54"/>
    <w:rsid w:val="006E5717"/>
    <w:rsid w:val="006E73E2"/>
    <w:rsid w:val="006E7727"/>
    <w:rsid w:val="006F05AC"/>
    <w:rsid w:val="006F1513"/>
    <w:rsid w:val="006F19FD"/>
    <w:rsid w:val="006F1A44"/>
    <w:rsid w:val="006F2D9D"/>
    <w:rsid w:val="006F7C7A"/>
    <w:rsid w:val="0070296C"/>
    <w:rsid w:val="00702A32"/>
    <w:rsid w:val="007047B5"/>
    <w:rsid w:val="00704C18"/>
    <w:rsid w:val="007053AD"/>
    <w:rsid w:val="00706882"/>
    <w:rsid w:val="00706F51"/>
    <w:rsid w:val="00707E23"/>
    <w:rsid w:val="007107C1"/>
    <w:rsid w:val="00712B61"/>
    <w:rsid w:val="007136D5"/>
    <w:rsid w:val="007139A6"/>
    <w:rsid w:val="007144C2"/>
    <w:rsid w:val="007168C9"/>
    <w:rsid w:val="00716ED8"/>
    <w:rsid w:val="007215C5"/>
    <w:rsid w:val="00722016"/>
    <w:rsid w:val="00723276"/>
    <w:rsid w:val="00723E84"/>
    <w:rsid w:val="00724BD2"/>
    <w:rsid w:val="00726B64"/>
    <w:rsid w:val="00727D9A"/>
    <w:rsid w:val="007307C7"/>
    <w:rsid w:val="00731F82"/>
    <w:rsid w:val="00733E55"/>
    <w:rsid w:val="00735F35"/>
    <w:rsid w:val="007367CE"/>
    <w:rsid w:val="007379BA"/>
    <w:rsid w:val="0074028A"/>
    <w:rsid w:val="00743ECE"/>
    <w:rsid w:val="00744FC6"/>
    <w:rsid w:val="00745F5C"/>
    <w:rsid w:val="00746526"/>
    <w:rsid w:val="00747E70"/>
    <w:rsid w:val="00751A67"/>
    <w:rsid w:val="00752F7B"/>
    <w:rsid w:val="0075332D"/>
    <w:rsid w:val="0075381E"/>
    <w:rsid w:val="0075399F"/>
    <w:rsid w:val="00755EC5"/>
    <w:rsid w:val="0075722A"/>
    <w:rsid w:val="00760D43"/>
    <w:rsid w:val="00760F31"/>
    <w:rsid w:val="00761249"/>
    <w:rsid w:val="0076255D"/>
    <w:rsid w:val="00762B89"/>
    <w:rsid w:val="0076326E"/>
    <w:rsid w:val="00764153"/>
    <w:rsid w:val="00765307"/>
    <w:rsid w:val="00765854"/>
    <w:rsid w:val="00772306"/>
    <w:rsid w:val="0077385F"/>
    <w:rsid w:val="00773B17"/>
    <w:rsid w:val="007744BF"/>
    <w:rsid w:val="00774716"/>
    <w:rsid w:val="007801E1"/>
    <w:rsid w:val="00782653"/>
    <w:rsid w:val="007835D6"/>
    <w:rsid w:val="00785AC2"/>
    <w:rsid w:val="00785F8F"/>
    <w:rsid w:val="00787874"/>
    <w:rsid w:val="0079082B"/>
    <w:rsid w:val="00791A03"/>
    <w:rsid w:val="007920F6"/>
    <w:rsid w:val="007921A2"/>
    <w:rsid w:val="00793771"/>
    <w:rsid w:val="007961F5"/>
    <w:rsid w:val="0079658D"/>
    <w:rsid w:val="0079677A"/>
    <w:rsid w:val="00796A81"/>
    <w:rsid w:val="007A1C27"/>
    <w:rsid w:val="007A1D88"/>
    <w:rsid w:val="007A20FF"/>
    <w:rsid w:val="007A27A6"/>
    <w:rsid w:val="007A4457"/>
    <w:rsid w:val="007A4798"/>
    <w:rsid w:val="007A58FF"/>
    <w:rsid w:val="007A60D5"/>
    <w:rsid w:val="007A6709"/>
    <w:rsid w:val="007A6836"/>
    <w:rsid w:val="007A7479"/>
    <w:rsid w:val="007B04F0"/>
    <w:rsid w:val="007B1A78"/>
    <w:rsid w:val="007B215B"/>
    <w:rsid w:val="007B3DFB"/>
    <w:rsid w:val="007B54A1"/>
    <w:rsid w:val="007B587A"/>
    <w:rsid w:val="007B593B"/>
    <w:rsid w:val="007B5C91"/>
    <w:rsid w:val="007B72CD"/>
    <w:rsid w:val="007C0892"/>
    <w:rsid w:val="007C0951"/>
    <w:rsid w:val="007C0AB3"/>
    <w:rsid w:val="007C548A"/>
    <w:rsid w:val="007C6DCE"/>
    <w:rsid w:val="007C7AAF"/>
    <w:rsid w:val="007D0E93"/>
    <w:rsid w:val="007D13DA"/>
    <w:rsid w:val="007D6CE4"/>
    <w:rsid w:val="007E0C97"/>
    <w:rsid w:val="007E12B2"/>
    <w:rsid w:val="007E1D06"/>
    <w:rsid w:val="007E236A"/>
    <w:rsid w:val="007E2FC8"/>
    <w:rsid w:val="007E5FA2"/>
    <w:rsid w:val="007E6AAA"/>
    <w:rsid w:val="007E73B2"/>
    <w:rsid w:val="007F0042"/>
    <w:rsid w:val="007F1482"/>
    <w:rsid w:val="007F1DE4"/>
    <w:rsid w:val="007F4095"/>
    <w:rsid w:val="007F4298"/>
    <w:rsid w:val="007F45AE"/>
    <w:rsid w:val="007F4B88"/>
    <w:rsid w:val="00801427"/>
    <w:rsid w:val="008021F4"/>
    <w:rsid w:val="0080309E"/>
    <w:rsid w:val="0080343A"/>
    <w:rsid w:val="00803B25"/>
    <w:rsid w:val="008045D9"/>
    <w:rsid w:val="00804DEB"/>
    <w:rsid w:val="008069D7"/>
    <w:rsid w:val="0080771E"/>
    <w:rsid w:val="0081186C"/>
    <w:rsid w:val="00812DC2"/>
    <w:rsid w:val="0081343B"/>
    <w:rsid w:val="00813974"/>
    <w:rsid w:val="00814D3E"/>
    <w:rsid w:val="008160BF"/>
    <w:rsid w:val="00816C75"/>
    <w:rsid w:val="00820411"/>
    <w:rsid w:val="00820994"/>
    <w:rsid w:val="0082112D"/>
    <w:rsid w:val="008253AA"/>
    <w:rsid w:val="0082589F"/>
    <w:rsid w:val="00826038"/>
    <w:rsid w:val="00826710"/>
    <w:rsid w:val="00827CEB"/>
    <w:rsid w:val="00830F84"/>
    <w:rsid w:val="00832254"/>
    <w:rsid w:val="00833832"/>
    <w:rsid w:val="008340DD"/>
    <w:rsid w:val="00841EBB"/>
    <w:rsid w:val="008424F1"/>
    <w:rsid w:val="00843354"/>
    <w:rsid w:val="00845878"/>
    <w:rsid w:val="00845E61"/>
    <w:rsid w:val="00845FD8"/>
    <w:rsid w:val="0085272A"/>
    <w:rsid w:val="008543E8"/>
    <w:rsid w:val="00854EF1"/>
    <w:rsid w:val="008552FC"/>
    <w:rsid w:val="008569E7"/>
    <w:rsid w:val="00856D40"/>
    <w:rsid w:val="00863627"/>
    <w:rsid w:val="00864849"/>
    <w:rsid w:val="00864DC8"/>
    <w:rsid w:val="00866D42"/>
    <w:rsid w:val="00867EA5"/>
    <w:rsid w:val="0087093C"/>
    <w:rsid w:val="00870B89"/>
    <w:rsid w:val="00870E21"/>
    <w:rsid w:val="0087367A"/>
    <w:rsid w:val="0087372E"/>
    <w:rsid w:val="00873BA0"/>
    <w:rsid w:val="00876A90"/>
    <w:rsid w:val="008778B8"/>
    <w:rsid w:val="00880197"/>
    <w:rsid w:val="008803F6"/>
    <w:rsid w:val="00880729"/>
    <w:rsid w:val="0088127C"/>
    <w:rsid w:val="0088155D"/>
    <w:rsid w:val="00884033"/>
    <w:rsid w:val="00887E49"/>
    <w:rsid w:val="00891283"/>
    <w:rsid w:val="008919D7"/>
    <w:rsid w:val="00891E78"/>
    <w:rsid w:val="00893D79"/>
    <w:rsid w:val="00897004"/>
    <w:rsid w:val="008A0C0E"/>
    <w:rsid w:val="008A1917"/>
    <w:rsid w:val="008A1BC3"/>
    <w:rsid w:val="008A2335"/>
    <w:rsid w:val="008A2886"/>
    <w:rsid w:val="008A317C"/>
    <w:rsid w:val="008A3E86"/>
    <w:rsid w:val="008A460B"/>
    <w:rsid w:val="008A494A"/>
    <w:rsid w:val="008A6D08"/>
    <w:rsid w:val="008A6D30"/>
    <w:rsid w:val="008B0480"/>
    <w:rsid w:val="008B0F7F"/>
    <w:rsid w:val="008B1EDA"/>
    <w:rsid w:val="008B6A52"/>
    <w:rsid w:val="008B7375"/>
    <w:rsid w:val="008C05BA"/>
    <w:rsid w:val="008C1A52"/>
    <w:rsid w:val="008C1FBC"/>
    <w:rsid w:val="008C4901"/>
    <w:rsid w:val="008C5015"/>
    <w:rsid w:val="008C5051"/>
    <w:rsid w:val="008C523D"/>
    <w:rsid w:val="008C6AB1"/>
    <w:rsid w:val="008C727A"/>
    <w:rsid w:val="008C7E59"/>
    <w:rsid w:val="008D0619"/>
    <w:rsid w:val="008D07AD"/>
    <w:rsid w:val="008D14B2"/>
    <w:rsid w:val="008D16D6"/>
    <w:rsid w:val="008D39C7"/>
    <w:rsid w:val="008D3AC1"/>
    <w:rsid w:val="008D458A"/>
    <w:rsid w:val="008D564D"/>
    <w:rsid w:val="008D57FC"/>
    <w:rsid w:val="008D5959"/>
    <w:rsid w:val="008D699F"/>
    <w:rsid w:val="008E194B"/>
    <w:rsid w:val="008E2CBD"/>
    <w:rsid w:val="008F360D"/>
    <w:rsid w:val="008F4150"/>
    <w:rsid w:val="008F4977"/>
    <w:rsid w:val="008F5369"/>
    <w:rsid w:val="008F53E8"/>
    <w:rsid w:val="008F6EB3"/>
    <w:rsid w:val="008F7064"/>
    <w:rsid w:val="0090003D"/>
    <w:rsid w:val="009010DE"/>
    <w:rsid w:val="00903ECD"/>
    <w:rsid w:val="009046B7"/>
    <w:rsid w:val="00905E58"/>
    <w:rsid w:val="00905F9D"/>
    <w:rsid w:val="009103D2"/>
    <w:rsid w:val="009129B6"/>
    <w:rsid w:val="00917F55"/>
    <w:rsid w:val="009219B5"/>
    <w:rsid w:val="00921FC2"/>
    <w:rsid w:val="00924D71"/>
    <w:rsid w:val="00930058"/>
    <w:rsid w:val="009309E5"/>
    <w:rsid w:val="0093157D"/>
    <w:rsid w:val="00931857"/>
    <w:rsid w:val="00931EC2"/>
    <w:rsid w:val="00933227"/>
    <w:rsid w:val="00933737"/>
    <w:rsid w:val="009344A6"/>
    <w:rsid w:val="00935B21"/>
    <w:rsid w:val="00935DED"/>
    <w:rsid w:val="0093622C"/>
    <w:rsid w:val="00936571"/>
    <w:rsid w:val="00937A30"/>
    <w:rsid w:val="00937ADD"/>
    <w:rsid w:val="009401C0"/>
    <w:rsid w:val="00940ACD"/>
    <w:rsid w:val="00941054"/>
    <w:rsid w:val="009413E3"/>
    <w:rsid w:val="0094165F"/>
    <w:rsid w:val="009434DB"/>
    <w:rsid w:val="00944B79"/>
    <w:rsid w:val="00944F68"/>
    <w:rsid w:val="00945DE9"/>
    <w:rsid w:val="009478DB"/>
    <w:rsid w:val="00956084"/>
    <w:rsid w:val="0095702D"/>
    <w:rsid w:val="0095719A"/>
    <w:rsid w:val="0095745B"/>
    <w:rsid w:val="00960BA5"/>
    <w:rsid w:val="009617F0"/>
    <w:rsid w:val="0096226D"/>
    <w:rsid w:val="009627D7"/>
    <w:rsid w:val="00963278"/>
    <w:rsid w:val="009637B6"/>
    <w:rsid w:val="00964990"/>
    <w:rsid w:val="009654B8"/>
    <w:rsid w:val="009655A8"/>
    <w:rsid w:val="009700F1"/>
    <w:rsid w:val="0097158F"/>
    <w:rsid w:val="009716FC"/>
    <w:rsid w:val="00971C37"/>
    <w:rsid w:val="009723FE"/>
    <w:rsid w:val="00973A8F"/>
    <w:rsid w:val="0097495A"/>
    <w:rsid w:val="00977C7D"/>
    <w:rsid w:val="00981627"/>
    <w:rsid w:val="00981E1D"/>
    <w:rsid w:val="00981F71"/>
    <w:rsid w:val="0098204D"/>
    <w:rsid w:val="00982401"/>
    <w:rsid w:val="0098300A"/>
    <w:rsid w:val="00983D66"/>
    <w:rsid w:val="00984F9E"/>
    <w:rsid w:val="009860F5"/>
    <w:rsid w:val="009866DD"/>
    <w:rsid w:val="0098743E"/>
    <w:rsid w:val="00987B41"/>
    <w:rsid w:val="00987CB7"/>
    <w:rsid w:val="00987D0E"/>
    <w:rsid w:val="00992CE4"/>
    <w:rsid w:val="009957E3"/>
    <w:rsid w:val="00996736"/>
    <w:rsid w:val="00996BDA"/>
    <w:rsid w:val="009A1618"/>
    <w:rsid w:val="009A2C7D"/>
    <w:rsid w:val="009A3282"/>
    <w:rsid w:val="009A3325"/>
    <w:rsid w:val="009A43FF"/>
    <w:rsid w:val="009A526B"/>
    <w:rsid w:val="009A5BFC"/>
    <w:rsid w:val="009A621F"/>
    <w:rsid w:val="009A63C0"/>
    <w:rsid w:val="009A6C02"/>
    <w:rsid w:val="009A71CC"/>
    <w:rsid w:val="009B052C"/>
    <w:rsid w:val="009B0670"/>
    <w:rsid w:val="009B1D45"/>
    <w:rsid w:val="009B5ACE"/>
    <w:rsid w:val="009B68CB"/>
    <w:rsid w:val="009B70CE"/>
    <w:rsid w:val="009B7F00"/>
    <w:rsid w:val="009C0590"/>
    <w:rsid w:val="009C0CC0"/>
    <w:rsid w:val="009C13B1"/>
    <w:rsid w:val="009C1F17"/>
    <w:rsid w:val="009C248D"/>
    <w:rsid w:val="009C5272"/>
    <w:rsid w:val="009C5789"/>
    <w:rsid w:val="009C6597"/>
    <w:rsid w:val="009C67C8"/>
    <w:rsid w:val="009C6A2E"/>
    <w:rsid w:val="009C7D74"/>
    <w:rsid w:val="009D0C30"/>
    <w:rsid w:val="009D13B8"/>
    <w:rsid w:val="009D2042"/>
    <w:rsid w:val="009D29E0"/>
    <w:rsid w:val="009D3551"/>
    <w:rsid w:val="009D4042"/>
    <w:rsid w:val="009D504E"/>
    <w:rsid w:val="009D6A97"/>
    <w:rsid w:val="009E0847"/>
    <w:rsid w:val="009E08A1"/>
    <w:rsid w:val="009E2315"/>
    <w:rsid w:val="009E292A"/>
    <w:rsid w:val="009E3D76"/>
    <w:rsid w:val="009E5B32"/>
    <w:rsid w:val="009F01A4"/>
    <w:rsid w:val="009F05FC"/>
    <w:rsid w:val="009F29F8"/>
    <w:rsid w:val="009F3CFE"/>
    <w:rsid w:val="009F4581"/>
    <w:rsid w:val="009F47D2"/>
    <w:rsid w:val="009F767E"/>
    <w:rsid w:val="00A00838"/>
    <w:rsid w:val="00A00CB2"/>
    <w:rsid w:val="00A015E1"/>
    <w:rsid w:val="00A02764"/>
    <w:rsid w:val="00A027C9"/>
    <w:rsid w:val="00A02F44"/>
    <w:rsid w:val="00A0403C"/>
    <w:rsid w:val="00A05DE8"/>
    <w:rsid w:val="00A07D08"/>
    <w:rsid w:val="00A107B7"/>
    <w:rsid w:val="00A148A5"/>
    <w:rsid w:val="00A150A9"/>
    <w:rsid w:val="00A20EB4"/>
    <w:rsid w:val="00A227B8"/>
    <w:rsid w:val="00A25420"/>
    <w:rsid w:val="00A2626F"/>
    <w:rsid w:val="00A3139F"/>
    <w:rsid w:val="00A31942"/>
    <w:rsid w:val="00A323E9"/>
    <w:rsid w:val="00A33259"/>
    <w:rsid w:val="00A333B0"/>
    <w:rsid w:val="00A3416F"/>
    <w:rsid w:val="00A355C4"/>
    <w:rsid w:val="00A36315"/>
    <w:rsid w:val="00A36873"/>
    <w:rsid w:val="00A40088"/>
    <w:rsid w:val="00A40D47"/>
    <w:rsid w:val="00A413B9"/>
    <w:rsid w:val="00A42BD1"/>
    <w:rsid w:val="00A43066"/>
    <w:rsid w:val="00A43D9A"/>
    <w:rsid w:val="00A462BC"/>
    <w:rsid w:val="00A475E3"/>
    <w:rsid w:val="00A5019C"/>
    <w:rsid w:val="00A50603"/>
    <w:rsid w:val="00A5121D"/>
    <w:rsid w:val="00A528F5"/>
    <w:rsid w:val="00A54274"/>
    <w:rsid w:val="00A54D87"/>
    <w:rsid w:val="00A55357"/>
    <w:rsid w:val="00A56735"/>
    <w:rsid w:val="00A56A70"/>
    <w:rsid w:val="00A56E1D"/>
    <w:rsid w:val="00A6170D"/>
    <w:rsid w:val="00A67140"/>
    <w:rsid w:val="00A706A6"/>
    <w:rsid w:val="00A71482"/>
    <w:rsid w:val="00A72295"/>
    <w:rsid w:val="00A7356C"/>
    <w:rsid w:val="00A74C1B"/>
    <w:rsid w:val="00A756C5"/>
    <w:rsid w:val="00A76E87"/>
    <w:rsid w:val="00A770FA"/>
    <w:rsid w:val="00A77870"/>
    <w:rsid w:val="00A77C4F"/>
    <w:rsid w:val="00A81822"/>
    <w:rsid w:val="00A83CED"/>
    <w:rsid w:val="00A84E66"/>
    <w:rsid w:val="00A86433"/>
    <w:rsid w:val="00A86A2F"/>
    <w:rsid w:val="00A875D2"/>
    <w:rsid w:val="00A923EB"/>
    <w:rsid w:val="00A93D21"/>
    <w:rsid w:val="00A95584"/>
    <w:rsid w:val="00A96589"/>
    <w:rsid w:val="00A96CF0"/>
    <w:rsid w:val="00A970A2"/>
    <w:rsid w:val="00A97D3C"/>
    <w:rsid w:val="00A97D6C"/>
    <w:rsid w:val="00AA07E5"/>
    <w:rsid w:val="00AA085B"/>
    <w:rsid w:val="00AA39FB"/>
    <w:rsid w:val="00AA68CA"/>
    <w:rsid w:val="00AA7A45"/>
    <w:rsid w:val="00AB2A5E"/>
    <w:rsid w:val="00AB2E66"/>
    <w:rsid w:val="00AB3C4D"/>
    <w:rsid w:val="00AB3CCE"/>
    <w:rsid w:val="00AB4DD4"/>
    <w:rsid w:val="00AC0911"/>
    <w:rsid w:val="00AC216F"/>
    <w:rsid w:val="00AC2E36"/>
    <w:rsid w:val="00AC393D"/>
    <w:rsid w:val="00AC555B"/>
    <w:rsid w:val="00AC668A"/>
    <w:rsid w:val="00AC6C4F"/>
    <w:rsid w:val="00AC799C"/>
    <w:rsid w:val="00AC7C01"/>
    <w:rsid w:val="00AD0632"/>
    <w:rsid w:val="00AD291A"/>
    <w:rsid w:val="00AD426A"/>
    <w:rsid w:val="00AD45BF"/>
    <w:rsid w:val="00AD5D69"/>
    <w:rsid w:val="00AD60C4"/>
    <w:rsid w:val="00AD706B"/>
    <w:rsid w:val="00AD757E"/>
    <w:rsid w:val="00AE1922"/>
    <w:rsid w:val="00AE381D"/>
    <w:rsid w:val="00AE396A"/>
    <w:rsid w:val="00AE3AAA"/>
    <w:rsid w:val="00AE4A7A"/>
    <w:rsid w:val="00AE73A1"/>
    <w:rsid w:val="00AE753E"/>
    <w:rsid w:val="00AF0C8F"/>
    <w:rsid w:val="00AF2C13"/>
    <w:rsid w:val="00AF303A"/>
    <w:rsid w:val="00AF306E"/>
    <w:rsid w:val="00AF356F"/>
    <w:rsid w:val="00AF3A31"/>
    <w:rsid w:val="00AF5A79"/>
    <w:rsid w:val="00AF6074"/>
    <w:rsid w:val="00B01331"/>
    <w:rsid w:val="00B01897"/>
    <w:rsid w:val="00B01B11"/>
    <w:rsid w:val="00B02739"/>
    <w:rsid w:val="00B029E4"/>
    <w:rsid w:val="00B02CC4"/>
    <w:rsid w:val="00B07B99"/>
    <w:rsid w:val="00B10887"/>
    <w:rsid w:val="00B14BE1"/>
    <w:rsid w:val="00B217E9"/>
    <w:rsid w:val="00B22973"/>
    <w:rsid w:val="00B24C5D"/>
    <w:rsid w:val="00B24C9A"/>
    <w:rsid w:val="00B257BE"/>
    <w:rsid w:val="00B26350"/>
    <w:rsid w:val="00B26727"/>
    <w:rsid w:val="00B26CDE"/>
    <w:rsid w:val="00B32A51"/>
    <w:rsid w:val="00B32BB9"/>
    <w:rsid w:val="00B32CA1"/>
    <w:rsid w:val="00B337FC"/>
    <w:rsid w:val="00B338D6"/>
    <w:rsid w:val="00B33B34"/>
    <w:rsid w:val="00B409D0"/>
    <w:rsid w:val="00B4178E"/>
    <w:rsid w:val="00B43DB5"/>
    <w:rsid w:val="00B4613C"/>
    <w:rsid w:val="00B46F8A"/>
    <w:rsid w:val="00B47E62"/>
    <w:rsid w:val="00B5015F"/>
    <w:rsid w:val="00B503B8"/>
    <w:rsid w:val="00B51149"/>
    <w:rsid w:val="00B51E57"/>
    <w:rsid w:val="00B56B87"/>
    <w:rsid w:val="00B57B97"/>
    <w:rsid w:val="00B57F4B"/>
    <w:rsid w:val="00B61B42"/>
    <w:rsid w:val="00B627EF"/>
    <w:rsid w:val="00B62A61"/>
    <w:rsid w:val="00B62FB1"/>
    <w:rsid w:val="00B66F8D"/>
    <w:rsid w:val="00B67B69"/>
    <w:rsid w:val="00B67C9E"/>
    <w:rsid w:val="00B72732"/>
    <w:rsid w:val="00B74409"/>
    <w:rsid w:val="00B75A09"/>
    <w:rsid w:val="00B7649C"/>
    <w:rsid w:val="00B77056"/>
    <w:rsid w:val="00B77085"/>
    <w:rsid w:val="00B80798"/>
    <w:rsid w:val="00B811B9"/>
    <w:rsid w:val="00B82D0E"/>
    <w:rsid w:val="00B83B55"/>
    <w:rsid w:val="00B83D9F"/>
    <w:rsid w:val="00B84389"/>
    <w:rsid w:val="00B84A8B"/>
    <w:rsid w:val="00B85606"/>
    <w:rsid w:val="00B85ABC"/>
    <w:rsid w:val="00B87138"/>
    <w:rsid w:val="00B9290D"/>
    <w:rsid w:val="00B9382A"/>
    <w:rsid w:val="00B939D4"/>
    <w:rsid w:val="00B94496"/>
    <w:rsid w:val="00B95E53"/>
    <w:rsid w:val="00B97588"/>
    <w:rsid w:val="00BA11AF"/>
    <w:rsid w:val="00BA193C"/>
    <w:rsid w:val="00BA1CC4"/>
    <w:rsid w:val="00BA2A63"/>
    <w:rsid w:val="00BA3E43"/>
    <w:rsid w:val="00BA4624"/>
    <w:rsid w:val="00BA5856"/>
    <w:rsid w:val="00BA5A67"/>
    <w:rsid w:val="00BA5B00"/>
    <w:rsid w:val="00BA6577"/>
    <w:rsid w:val="00BB1DFB"/>
    <w:rsid w:val="00BB2675"/>
    <w:rsid w:val="00BB2E13"/>
    <w:rsid w:val="00BB3D9F"/>
    <w:rsid w:val="00BB462C"/>
    <w:rsid w:val="00BB622C"/>
    <w:rsid w:val="00BB69D7"/>
    <w:rsid w:val="00BB6BAD"/>
    <w:rsid w:val="00BB6F88"/>
    <w:rsid w:val="00BB7A76"/>
    <w:rsid w:val="00BB7AF1"/>
    <w:rsid w:val="00BC08E6"/>
    <w:rsid w:val="00BC0F16"/>
    <w:rsid w:val="00BC298D"/>
    <w:rsid w:val="00BC3A68"/>
    <w:rsid w:val="00BC4019"/>
    <w:rsid w:val="00BC5F6C"/>
    <w:rsid w:val="00BC708A"/>
    <w:rsid w:val="00BC7C9B"/>
    <w:rsid w:val="00BD0C70"/>
    <w:rsid w:val="00BD3EDE"/>
    <w:rsid w:val="00BD5476"/>
    <w:rsid w:val="00BD6A46"/>
    <w:rsid w:val="00BE1AF6"/>
    <w:rsid w:val="00BE2247"/>
    <w:rsid w:val="00BE2F0C"/>
    <w:rsid w:val="00BE675C"/>
    <w:rsid w:val="00BF0BF7"/>
    <w:rsid w:val="00BF301D"/>
    <w:rsid w:val="00BF3B84"/>
    <w:rsid w:val="00BF6100"/>
    <w:rsid w:val="00C00176"/>
    <w:rsid w:val="00C003FE"/>
    <w:rsid w:val="00C01173"/>
    <w:rsid w:val="00C0162E"/>
    <w:rsid w:val="00C0305E"/>
    <w:rsid w:val="00C033C1"/>
    <w:rsid w:val="00C074A4"/>
    <w:rsid w:val="00C07517"/>
    <w:rsid w:val="00C1014B"/>
    <w:rsid w:val="00C11548"/>
    <w:rsid w:val="00C12DEB"/>
    <w:rsid w:val="00C1367C"/>
    <w:rsid w:val="00C139CC"/>
    <w:rsid w:val="00C1524F"/>
    <w:rsid w:val="00C1554A"/>
    <w:rsid w:val="00C15B35"/>
    <w:rsid w:val="00C15D42"/>
    <w:rsid w:val="00C161DE"/>
    <w:rsid w:val="00C16503"/>
    <w:rsid w:val="00C165DE"/>
    <w:rsid w:val="00C24786"/>
    <w:rsid w:val="00C24D7B"/>
    <w:rsid w:val="00C27305"/>
    <w:rsid w:val="00C273B0"/>
    <w:rsid w:val="00C2767C"/>
    <w:rsid w:val="00C3236F"/>
    <w:rsid w:val="00C32836"/>
    <w:rsid w:val="00C34381"/>
    <w:rsid w:val="00C34568"/>
    <w:rsid w:val="00C36ACA"/>
    <w:rsid w:val="00C36DFE"/>
    <w:rsid w:val="00C447F9"/>
    <w:rsid w:val="00C44BA5"/>
    <w:rsid w:val="00C44C9A"/>
    <w:rsid w:val="00C44EAC"/>
    <w:rsid w:val="00C455CA"/>
    <w:rsid w:val="00C4770C"/>
    <w:rsid w:val="00C50633"/>
    <w:rsid w:val="00C50879"/>
    <w:rsid w:val="00C53197"/>
    <w:rsid w:val="00C5385A"/>
    <w:rsid w:val="00C53C49"/>
    <w:rsid w:val="00C5464F"/>
    <w:rsid w:val="00C62177"/>
    <w:rsid w:val="00C63836"/>
    <w:rsid w:val="00C64824"/>
    <w:rsid w:val="00C65A1E"/>
    <w:rsid w:val="00C669E5"/>
    <w:rsid w:val="00C669E8"/>
    <w:rsid w:val="00C66E59"/>
    <w:rsid w:val="00C6709F"/>
    <w:rsid w:val="00C715D7"/>
    <w:rsid w:val="00C718B4"/>
    <w:rsid w:val="00C72E77"/>
    <w:rsid w:val="00C74020"/>
    <w:rsid w:val="00C75DDF"/>
    <w:rsid w:val="00C761A1"/>
    <w:rsid w:val="00C767B2"/>
    <w:rsid w:val="00C80193"/>
    <w:rsid w:val="00C8192C"/>
    <w:rsid w:val="00C81A25"/>
    <w:rsid w:val="00C86987"/>
    <w:rsid w:val="00C86EC6"/>
    <w:rsid w:val="00C92595"/>
    <w:rsid w:val="00C926C0"/>
    <w:rsid w:val="00C92F50"/>
    <w:rsid w:val="00C9331A"/>
    <w:rsid w:val="00C93B11"/>
    <w:rsid w:val="00C9668F"/>
    <w:rsid w:val="00C96A44"/>
    <w:rsid w:val="00C96F25"/>
    <w:rsid w:val="00C9726B"/>
    <w:rsid w:val="00C97EB2"/>
    <w:rsid w:val="00CA016E"/>
    <w:rsid w:val="00CA037F"/>
    <w:rsid w:val="00CA2885"/>
    <w:rsid w:val="00CA2F06"/>
    <w:rsid w:val="00CA66C4"/>
    <w:rsid w:val="00CB3AB8"/>
    <w:rsid w:val="00CB4057"/>
    <w:rsid w:val="00CB4B98"/>
    <w:rsid w:val="00CB4DF4"/>
    <w:rsid w:val="00CB4FED"/>
    <w:rsid w:val="00CB5EA0"/>
    <w:rsid w:val="00CB67A4"/>
    <w:rsid w:val="00CB7B39"/>
    <w:rsid w:val="00CC19E1"/>
    <w:rsid w:val="00CC2615"/>
    <w:rsid w:val="00CC2B2A"/>
    <w:rsid w:val="00CC3869"/>
    <w:rsid w:val="00CC3E79"/>
    <w:rsid w:val="00CC5CF9"/>
    <w:rsid w:val="00CC77F3"/>
    <w:rsid w:val="00CD042C"/>
    <w:rsid w:val="00CD162D"/>
    <w:rsid w:val="00CD3DB5"/>
    <w:rsid w:val="00CD484E"/>
    <w:rsid w:val="00CD51C6"/>
    <w:rsid w:val="00CD53C2"/>
    <w:rsid w:val="00CD53EE"/>
    <w:rsid w:val="00CD5E21"/>
    <w:rsid w:val="00CD60DC"/>
    <w:rsid w:val="00CD6270"/>
    <w:rsid w:val="00CD7543"/>
    <w:rsid w:val="00CE1FAA"/>
    <w:rsid w:val="00CE2022"/>
    <w:rsid w:val="00CE4275"/>
    <w:rsid w:val="00CE42FD"/>
    <w:rsid w:val="00CE4536"/>
    <w:rsid w:val="00CE7714"/>
    <w:rsid w:val="00CF058F"/>
    <w:rsid w:val="00CF22CA"/>
    <w:rsid w:val="00CF3C29"/>
    <w:rsid w:val="00CF42B8"/>
    <w:rsid w:val="00CF480E"/>
    <w:rsid w:val="00CF4CD7"/>
    <w:rsid w:val="00CF4D92"/>
    <w:rsid w:val="00CF4F62"/>
    <w:rsid w:val="00CF5563"/>
    <w:rsid w:val="00CF75B1"/>
    <w:rsid w:val="00CF7A7F"/>
    <w:rsid w:val="00D00A8D"/>
    <w:rsid w:val="00D00E8C"/>
    <w:rsid w:val="00D01384"/>
    <w:rsid w:val="00D0163F"/>
    <w:rsid w:val="00D016D3"/>
    <w:rsid w:val="00D03AB6"/>
    <w:rsid w:val="00D040CC"/>
    <w:rsid w:val="00D04BD5"/>
    <w:rsid w:val="00D05902"/>
    <w:rsid w:val="00D05CC2"/>
    <w:rsid w:val="00D1065B"/>
    <w:rsid w:val="00D1068F"/>
    <w:rsid w:val="00D11878"/>
    <w:rsid w:val="00D147EC"/>
    <w:rsid w:val="00D15F3B"/>
    <w:rsid w:val="00D16C94"/>
    <w:rsid w:val="00D17AB1"/>
    <w:rsid w:val="00D17FBC"/>
    <w:rsid w:val="00D2101A"/>
    <w:rsid w:val="00D22031"/>
    <w:rsid w:val="00D221EB"/>
    <w:rsid w:val="00D228FC"/>
    <w:rsid w:val="00D25823"/>
    <w:rsid w:val="00D2589D"/>
    <w:rsid w:val="00D27DC3"/>
    <w:rsid w:val="00D35A9B"/>
    <w:rsid w:val="00D36DBF"/>
    <w:rsid w:val="00D36E47"/>
    <w:rsid w:val="00D3711A"/>
    <w:rsid w:val="00D37352"/>
    <w:rsid w:val="00D37B72"/>
    <w:rsid w:val="00D402C0"/>
    <w:rsid w:val="00D41DA8"/>
    <w:rsid w:val="00D426DA"/>
    <w:rsid w:val="00D43CA3"/>
    <w:rsid w:val="00D45C32"/>
    <w:rsid w:val="00D46B72"/>
    <w:rsid w:val="00D5214F"/>
    <w:rsid w:val="00D566C9"/>
    <w:rsid w:val="00D56F61"/>
    <w:rsid w:val="00D60EA5"/>
    <w:rsid w:val="00D613ED"/>
    <w:rsid w:val="00D62628"/>
    <w:rsid w:val="00D62B1F"/>
    <w:rsid w:val="00D63605"/>
    <w:rsid w:val="00D65388"/>
    <w:rsid w:val="00D65484"/>
    <w:rsid w:val="00D65C41"/>
    <w:rsid w:val="00D6676A"/>
    <w:rsid w:val="00D6746F"/>
    <w:rsid w:val="00D70818"/>
    <w:rsid w:val="00D73648"/>
    <w:rsid w:val="00D77189"/>
    <w:rsid w:val="00D77887"/>
    <w:rsid w:val="00D80703"/>
    <w:rsid w:val="00D84A53"/>
    <w:rsid w:val="00D853D8"/>
    <w:rsid w:val="00D8578F"/>
    <w:rsid w:val="00D86AB7"/>
    <w:rsid w:val="00D87353"/>
    <w:rsid w:val="00D94D09"/>
    <w:rsid w:val="00D96334"/>
    <w:rsid w:val="00D96E63"/>
    <w:rsid w:val="00D96ED9"/>
    <w:rsid w:val="00D978BD"/>
    <w:rsid w:val="00DA181A"/>
    <w:rsid w:val="00DA42BD"/>
    <w:rsid w:val="00DA47E2"/>
    <w:rsid w:val="00DB0A67"/>
    <w:rsid w:val="00DB1AA4"/>
    <w:rsid w:val="00DB271D"/>
    <w:rsid w:val="00DB6D1A"/>
    <w:rsid w:val="00DB7B14"/>
    <w:rsid w:val="00DC023D"/>
    <w:rsid w:val="00DC0CE6"/>
    <w:rsid w:val="00DC333C"/>
    <w:rsid w:val="00DC42B6"/>
    <w:rsid w:val="00DC4D61"/>
    <w:rsid w:val="00DC5242"/>
    <w:rsid w:val="00DC65B7"/>
    <w:rsid w:val="00DC7D0B"/>
    <w:rsid w:val="00DD1287"/>
    <w:rsid w:val="00DD1498"/>
    <w:rsid w:val="00DD21DC"/>
    <w:rsid w:val="00DD2F73"/>
    <w:rsid w:val="00DD3456"/>
    <w:rsid w:val="00DD3A9E"/>
    <w:rsid w:val="00DD3D26"/>
    <w:rsid w:val="00DD3F5E"/>
    <w:rsid w:val="00DD44BB"/>
    <w:rsid w:val="00DE0400"/>
    <w:rsid w:val="00DE144D"/>
    <w:rsid w:val="00DE2A81"/>
    <w:rsid w:val="00DE328B"/>
    <w:rsid w:val="00DE3348"/>
    <w:rsid w:val="00DE3D24"/>
    <w:rsid w:val="00DE4A32"/>
    <w:rsid w:val="00DE4D85"/>
    <w:rsid w:val="00DF0300"/>
    <w:rsid w:val="00DF14A6"/>
    <w:rsid w:val="00DF16FC"/>
    <w:rsid w:val="00DF18C6"/>
    <w:rsid w:val="00DF32FF"/>
    <w:rsid w:val="00DF4CE5"/>
    <w:rsid w:val="00DF7235"/>
    <w:rsid w:val="00DF741A"/>
    <w:rsid w:val="00E0019E"/>
    <w:rsid w:val="00E00227"/>
    <w:rsid w:val="00E00538"/>
    <w:rsid w:val="00E00AEA"/>
    <w:rsid w:val="00E029C7"/>
    <w:rsid w:val="00E02A56"/>
    <w:rsid w:val="00E02EBF"/>
    <w:rsid w:val="00E03010"/>
    <w:rsid w:val="00E05EA8"/>
    <w:rsid w:val="00E06651"/>
    <w:rsid w:val="00E0777C"/>
    <w:rsid w:val="00E108EA"/>
    <w:rsid w:val="00E1107F"/>
    <w:rsid w:val="00E1194C"/>
    <w:rsid w:val="00E16A4D"/>
    <w:rsid w:val="00E21CA2"/>
    <w:rsid w:val="00E21CE9"/>
    <w:rsid w:val="00E21EB9"/>
    <w:rsid w:val="00E23C65"/>
    <w:rsid w:val="00E253D6"/>
    <w:rsid w:val="00E25659"/>
    <w:rsid w:val="00E26142"/>
    <w:rsid w:val="00E261A0"/>
    <w:rsid w:val="00E26A1D"/>
    <w:rsid w:val="00E310F7"/>
    <w:rsid w:val="00E32DDD"/>
    <w:rsid w:val="00E33306"/>
    <w:rsid w:val="00E3383C"/>
    <w:rsid w:val="00E34C72"/>
    <w:rsid w:val="00E36CDF"/>
    <w:rsid w:val="00E36EDB"/>
    <w:rsid w:val="00E3756A"/>
    <w:rsid w:val="00E4155B"/>
    <w:rsid w:val="00E4171E"/>
    <w:rsid w:val="00E42C1E"/>
    <w:rsid w:val="00E44006"/>
    <w:rsid w:val="00E453C7"/>
    <w:rsid w:val="00E45E5A"/>
    <w:rsid w:val="00E47BDD"/>
    <w:rsid w:val="00E523A8"/>
    <w:rsid w:val="00E55C14"/>
    <w:rsid w:val="00E55DCC"/>
    <w:rsid w:val="00E56A72"/>
    <w:rsid w:val="00E57BC9"/>
    <w:rsid w:val="00E6080E"/>
    <w:rsid w:val="00E6088D"/>
    <w:rsid w:val="00E65987"/>
    <w:rsid w:val="00E6636A"/>
    <w:rsid w:val="00E66C23"/>
    <w:rsid w:val="00E66E13"/>
    <w:rsid w:val="00E67E2E"/>
    <w:rsid w:val="00E70A26"/>
    <w:rsid w:val="00E70A7C"/>
    <w:rsid w:val="00E71F57"/>
    <w:rsid w:val="00E726DA"/>
    <w:rsid w:val="00E74593"/>
    <w:rsid w:val="00E75307"/>
    <w:rsid w:val="00E774FD"/>
    <w:rsid w:val="00E7774C"/>
    <w:rsid w:val="00E803F3"/>
    <w:rsid w:val="00E8084D"/>
    <w:rsid w:val="00E80CD0"/>
    <w:rsid w:val="00E81B72"/>
    <w:rsid w:val="00E81CBD"/>
    <w:rsid w:val="00E83C50"/>
    <w:rsid w:val="00E8407D"/>
    <w:rsid w:val="00E86F2F"/>
    <w:rsid w:val="00E87965"/>
    <w:rsid w:val="00E87A17"/>
    <w:rsid w:val="00E9140B"/>
    <w:rsid w:val="00E92B28"/>
    <w:rsid w:val="00E931B5"/>
    <w:rsid w:val="00E94DDA"/>
    <w:rsid w:val="00E9516F"/>
    <w:rsid w:val="00E97948"/>
    <w:rsid w:val="00EA04A9"/>
    <w:rsid w:val="00EA0C3D"/>
    <w:rsid w:val="00EA13C1"/>
    <w:rsid w:val="00EA3CF3"/>
    <w:rsid w:val="00EA50B2"/>
    <w:rsid w:val="00EA5667"/>
    <w:rsid w:val="00EB04E6"/>
    <w:rsid w:val="00EB2080"/>
    <w:rsid w:val="00EB39AA"/>
    <w:rsid w:val="00EB3AA8"/>
    <w:rsid w:val="00EB4020"/>
    <w:rsid w:val="00EB4689"/>
    <w:rsid w:val="00EB60E8"/>
    <w:rsid w:val="00EB60F9"/>
    <w:rsid w:val="00EB6757"/>
    <w:rsid w:val="00EB6874"/>
    <w:rsid w:val="00EB74AA"/>
    <w:rsid w:val="00EC0091"/>
    <w:rsid w:val="00EC115E"/>
    <w:rsid w:val="00EC2A26"/>
    <w:rsid w:val="00EC4874"/>
    <w:rsid w:val="00EC64D5"/>
    <w:rsid w:val="00EC64F3"/>
    <w:rsid w:val="00EC68F9"/>
    <w:rsid w:val="00EC75DA"/>
    <w:rsid w:val="00ED0985"/>
    <w:rsid w:val="00ED0A07"/>
    <w:rsid w:val="00ED1380"/>
    <w:rsid w:val="00ED416B"/>
    <w:rsid w:val="00ED56A5"/>
    <w:rsid w:val="00ED7181"/>
    <w:rsid w:val="00EE6010"/>
    <w:rsid w:val="00EF0FA7"/>
    <w:rsid w:val="00EF2C02"/>
    <w:rsid w:val="00EF46A8"/>
    <w:rsid w:val="00EF6630"/>
    <w:rsid w:val="00EF73C6"/>
    <w:rsid w:val="00F00AA7"/>
    <w:rsid w:val="00F0105B"/>
    <w:rsid w:val="00F019EB"/>
    <w:rsid w:val="00F04377"/>
    <w:rsid w:val="00F04DCA"/>
    <w:rsid w:val="00F056DE"/>
    <w:rsid w:val="00F061A9"/>
    <w:rsid w:val="00F07751"/>
    <w:rsid w:val="00F10336"/>
    <w:rsid w:val="00F1080E"/>
    <w:rsid w:val="00F10998"/>
    <w:rsid w:val="00F142C7"/>
    <w:rsid w:val="00F15224"/>
    <w:rsid w:val="00F15E86"/>
    <w:rsid w:val="00F15F01"/>
    <w:rsid w:val="00F168F4"/>
    <w:rsid w:val="00F17431"/>
    <w:rsid w:val="00F20146"/>
    <w:rsid w:val="00F272EE"/>
    <w:rsid w:val="00F27D91"/>
    <w:rsid w:val="00F31910"/>
    <w:rsid w:val="00F3251F"/>
    <w:rsid w:val="00F34233"/>
    <w:rsid w:val="00F35F78"/>
    <w:rsid w:val="00F364EB"/>
    <w:rsid w:val="00F36A1D"/>
    <w:rsid w:val="00F40A4C"/>
    <w:rsid w:val="00F416F0"/>
    <w:rsid w:val="00F426F8"/>
    <w:rsid w:val="00F429D2"/>
    <w:rsid w:val="00F4342E"/>
    <w:rsid w:val="00F43997"/>
    <w:rsid w:val="00F462FE"/>
    <w:rsid w:val="00F46DD5"/>
    <w:rsid w:val="00F474B2"/>
    <w:rsid w:val="00F47AD7"/>
    <w:rsid w:val="00F47D79"/>
    <w:rsid w:val="00F5151C"/>
    <w:rsid w:val="00F51C46"/>
    <w:rsid w:val="00F52D4D"/>
    <w:rsid w:val="00F53F6F"/>
    <w:rsid w:val="00F5524E"/>
    <w:rsid w:val="00F556A9"/>
    <w:rsid w:val="00F55E73"/>
    <w:rsid w:val="00F560D2"/>
    <w:rsid w:val="00F5727B"/>
    <w:rsid w:val="00F578AF"/>
    <w:rsid w:val="00F617A3"/>
    <w:rsid w:val="00F629C8"/>
    <w:rsid w:val="00F63635"/>
    <w:rsid w:val="00F64046"/>
    <w:rsid w:val="00F647DA"/>
    <w:rsid w:val="00F64ACA"/>
    <w:rsid w:val="00F65E9B"/>
    <w:rsid w:val="00F6634C"/>
    <w:rsid w:val="00F6705C"/>
    <w:rsid w:val="00F70C4E"/>
    <w:rsid w:val="00F72555"/>
    <w:rsid w:val="00F745B9"/>
    <w:rsid w:val="00F74E6F"/>
    <w:rsid w:val="00F7553A"/>
    <w:rsid w:val="00F76788"/>
    <w:rsid w:val="00F77649"/>
    <w:rsid w:val="00F77A27"/>
    <w:rsid w:val="00F8164F"/>
    <w:rsid w:val="00F81914"/>
    <w:rsid w:val="00F81997"/>
    <w:rsid w:val="00F81F9B"/>
    <w:rsid w:val="00F83491"/>
    <w:rsid w:val="00F846F5"/>
    <w:rsid w:val="00F8486D"/>
    <w:rsid w:val="00F8571E"/>
    <w:rsid w:val="00F86704"/>
    <w:rsid w:val="00F906CE"/>
    <w:rsid w:val="00F90A35"/>
    <w:rsid w:val="00F91381"/>
    <w:rsid w:val="00F91FCC"/>
    <w:rsid w:val="00F940AA"/>
    <w:rsid w:val="00FA0B5A"/>
    <w:rsid w:val="00FA0B69"/>
    <w:rsid w:val="00FA1FE7"/>
    <w:rsid w:val="00FA252C"/>
    <w:rsid w:val="00FA3C0A"/>
    <w:rsid w:val="00FA3EAF"/>
    <w:rsid w:val="00FA5B92"/>
    <w:rsid w:val="00FA743F"/>
    <w:rsid w:val="00FA7BEA"/>
    <w:rsid w:val="00FA7EAB"/>
    <w:rsid w:val="00FB1C8E"/>
    <w:rsid w:val="00FB4183"/>
    <w:rsid w:val="00FB4498"/>
    <w:rsid w:val="00FB4F81"/>
    <w:rsid w:val="00FB5E5D"/>
    <w:rsid w:val="00FB60E7"/>
    <w:rsid w:val="00FB6C26"/>
    <w:rsid w:val="00FC0A87"/>
    <w:rsid w:val="00FC1A8A"/>
    <w:rsid w:val="00FC3051"/>
    <w:rsid w:val="00FC5122"/>
    <w:rsid w:val="00FD0067"/>
    <w:rsid w:val="00FD205C"/>
    <w:rsid w:val="00FD2D40"/>
    <w:rsid w:val="00FD32F1"/>
    <w:rsid w:val="00FD5066"/>
    <w:rsid w:val="00FD6774"/>
    <w:rsid w:val="00FD78B8"/>
    <w:rsid w:val="00FE1454"/>
    <w:rsid w:val="00FE1C7B"/>
    <w:rsid w:val="00FE2353"/>
    <w:rsid w:val="00FE4938"/>
    <w:rsid w:val="00FE4DF9"/>
    <w:rsid w:val="00FE5C14"/>
    <w:rsid w:val="00FE5E26"/>
    <w:rsid w:val="00FE6840"/>
    <w:rsid w:val="00FF1A6A"/>
    <w:rsid w:val="00FF1B18"/>
    <w:rsid w:val="00FF3A18"/>
    <w:rsid w:val="00FF584E"/>
    <w:rsid w:val="00FF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C7A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204D"/>
    <w:pPr>
      <w:keepNext/>
      <w:spacing w:after="0" w:line="240" w:lineRule="auto"/>
      <w:outlineLvl w:val="1"/>
    </w:pPr>
    <w:rPr>
      <w:rFonts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8204D"/>
    <w:pPr>
      <w:keepNext/>
      <w:spacing w:after="0" w:line="240" w:lineRule="auto"/>
      <w:jc w:val="center"/>
      <w:outlineLvl w:val="2"/>
    </w:pPr>
    <w:rPr>
      <w:rFonts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8204D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8204D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8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20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302</Words>
  <Characters>1726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Roma</cp:lastModifiedBy>
  <cp:revision>3</cp:revision>
  <cp:lastPrinted>2016-06-03T07:15:00Z</cp:lastPrinted>
  <dcterms:created xsi:type="dcterms:W3CDTF">2016-06-08T06:50:00Z</dcterms:created>
  <dcterms:modified xsi:type="dcterms:W3CDTF">2016-06-08T07:14:00Z</dcterms:modified>
</cp:coreProperties>
</file>